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95369" w:rsidRDefault="00195369" w:rsidP="00195369">
      <w:pPr>
        <w:rPr>
          <w:rFonts w:asciiTheme="majorEastAsia" w:eastAsiaTheme="majorEastAsia" w:hAnsiTheme="majorEastAsia"/>
          <w:szCs w:val="32"/>
        </w:rPr>
      </w:pPr>
    </w:p>
    <w:p w:rsidR="00195369" w:rsidRDefault="00195369" w:rsidP="00195369">
      <w:pPr>
        <w:rPr>
          <w:rFonts w:asciiTheme="majorEastAsia" w:eastAsiaTheme="majorEastAsia" w:hAnsiTheme="majorEastAsia"/>
          <w:szCs w:val="32"/>
        </w:rPr>
      </w:pPr>
    </w:p>
    <w:p w:rsidR="006844AE" w:rsidRDefault="00D770C9" w:rsidP="00D770C9">
      <w:pPr>
        <w:autoSpaceDE w:val="0"/>
        <w:autoSpaceDN w:val="0"/>
        <w:adjustRightInd w:val="0"/>
        <w:ind w:leftChars="200" w:left="628" w:rightChars="200" w:right="628"/>
        <w:jc w:val="center"/>
        <w:rPr>
          <w:rFonts w:ascii="楷体_GB2312" w:eastAsia="楷体_GB2312" w:hAnsiTheme="minorEastAsia" w:cs="仿宋_GB2312"/>
          <w:color w:val="000000"/>
          <w:kern w:val="0"/>
          <w:szCs w:val="21"/>
          <w:lang w:val="zh-CN"/>
        </w:rPr>
      </w:pPr>
      <w:r w:rsidRPr="00D770C9">
        <w:rPr>
          <w:rFonts w:asciiTheme="majorEastAsia" w:eastAsiaTheme="majorEastAsia" w:hAnsiTheme="majorEastAsia" w:hint="eastAsia"/>
          <w:sz w:val="44"/>
          <w:szCs w:val="44"/>
        </w:rPr>
        <w:t>浙江省志愿服务条例</w:t>
      </w:r>
    </w:p>
    <w:p w:rsidR="00D770C9" w:rsidRDefault="00D770C9" w:rsidP="006844AE">
      <w:pPr>
        <w:autoSpaceDE w:val="0"/>
        <w:autoSpaceDN w:val="0"/>
        <w:adjustRightInd w:val="0"/>
        <w:ind w:rightChars="200" w:right="628"/>
        <w:rPr>
          <w:rFonts w:ascii="楷体_GB2312" w:eastAsia="楷体_GB2312" w:hAnsiTheme="minorEastAsia" w:cs="仿宋_GB2312"/>
          <w:color w:val="000000"/>
          <w:kern w:val="0"/>
          <w:szCs w:val="21"/>
          <w:lang w:val="zh-CN"/>
        </w:rPr>
      </w:pPr>
    </w:p>
    <w:p w:rsidR="006844AE" w:rsidRPr="00195369" w:rsidRDefault="00D770C9" w:rsidP="00E74C30">
      <w:pPr>
        <w:spacing w:line="240" w:lineRule="auto"/>
        <w:ind w:leftChars="200" w:left="785" w:rightChars="168" w:right="528" w:hangingChars="50" w:hanging="157"/>
        <w:rPr>
          <w:rFonts w:ascii="楷体_GB2312" w:eastAsia="楷体_GB2312" w:hAnsiTheme="minorEastAsia" w:cs="仿宋_GB2312"/>
          <w:color w:val="000000"/>
          <w:kern w:val="0"/>
          <w:szCs w:val="21"/>
          <w:lang w:val="zh-CN"/>
        </w:rPr>
      </w:pPr>
      <w:r>
        <w:rPr>
          <w:rFonts w:ascii="楷体_GB2312" w:eastAsia="楷体_GB2312" w:hAnsiTheme="minorEastAsia" w:cs="仿宋_GB2312" w:hint="eastAsia"/>
          <w:color w:val="000000"/>
          <w:kern w:val="0"/>
          <w:szCs w:val="21"/>
          <w:lang w:val="zh-CN"/>
        </w:rPr>
        <w:t>（</w:t>
      </w:r>
      <w:r w:rsidRPr="00E74C30">
        <w:rPr>
          <w:rFonts w:ascii="楷体_GB2312" w:eastAsia="楷体_GB2312" w:hAnsi="Arial" w:cs="Arial" w:hint="eastAsia"/>
          <w:spacing w:val="0"/>
          <w:szCs w:val="32"/>
        </w:rPr>
        <w:t>2007年11月23日</w:t>
      </w:r>
      <w:r w:rsidRPr="00D770C9">
        <w:rPr>
          <w:rFonts w:ascii="楷体_GB2312" w:eastAsia="楷体_GB2312" w:hAnsiTheme="minorEastAsia" w:cs="仿宋_GB2312" w:hint="eastAsia"/>
          <w:color w:val="000000"/>
          <w:kern w:val="0"/>
          <w:szCs w:val="21"/>
          <w:lang w:val="zh-CN"/>
        </w:rPr>
        <w:t>浙江省第十届人民代表大会常务委员会第三十五次会议通过</w:t>
      </w:r>
      <w:r>
        <w:rPr>
          <w:rFonts w:ascii="楷体_GB2312" w:eastAsia="楷体_GB2312" w:hAnsiTheme="minorEastAsia" w:cs="仿宋_GB2312" w:hint="eastAsia"/>
          <w:color w:val="000000"/>
          <w:kern w:val="0"/>
          <w:szCs w:val="21"/>
          <w:lang w:val="zh-CN"/>
        </w:rPr>
        <w:t xml:space="preserve">  </w:t>
      </w:r>
      <w:r w:rsidRPr="00D770C9">
        <w:rPr>
          <w:rFonts w:ascii="楷体_GB2312" w:eastAsia="楷体_GB2312" w:hAnsiTheme="minorEastAsia" w:cs="仿宋_GB2312" w:hint="eastAsia"/>
          <w:color w:val="000000"/>
          <w:kern w:val="0"/>
          <w:szCs w:val="21"/>
          <w:lang w:val="zh-CN"/>
        </w:rPr>
        <w:t>2018年7月27日浙江省第</w:t>
      </w:r>
      <w:bookmarkStart w:id="0" w:name="_GoBack"/>
      <w:bookmarkEnd w:id="0"/>
      <w:r w:rsidRPr="00D770C9">
        <w:rPr>
          <w:rFonts w:ascii="楷体_GB2312" w:eastAsia="楷体_GB2312" w:hAnsiTheme="minorEastAsia" w:cs="仿宋_GB2312" w:hint="eastAsia"/>
          <w:color w:val="000000"/>
          <w:kern w:val="0"/>
          <w:szCs w:val="21"/>
          <w:lang w:val="zh-CN"/>
        </w:rPr>
        <w:t>十三届人民代表大会常务委员会第四次会议修订）</w:t>
      </w:r>
    </w:p>
    <w:p w:rsidR="00D770C9" w:rsidRDefault="00D770C9" w:rsidP="00D770C9"/>
    <w:p w:rsidR="00D770C9" w:rsidRPr="00D770C9" w:rsidRDefault="00D770C9" w:rsidP="00D770C9">
      <w:pPr>
        <w:jc w:val="center"/>
        <w:rPr>
          <w:rFonts w:ascii="黑体" w:eastAsia="黑体" w:hAnsi="黑体"/>
          <w:szCs w:val="32"/>
        </w:rPr>
      </w:pPr>
      <w:r w:rsidRPr="00D770C9">
        <w:rPr>
          <w:rFonts w:ascii="黑体" w:eastAsia="黑体" w:hAnsi="黑体" w:hint="eastAsia"/>
          <w:szCs w:val="32"/>
        </w:rPr>
        <w:t>第一章</w:t>
      </w:r>
      <w:r>
        <w:rPr>
          <w:rFonts w:ascii="黑体" w:eastAsia="黑体" w:hAnsi="黑体" w:hint="eastAsia"/>
          <w:szCs w:val="32"/>
        </w:rPr>
        <w:t xml:space="preserve">  </w:t>
      </w:r>
      <w:r w:rsidRPr="00D770C9">
        <w:rPr>
          <w:rFonts w:ascii="黑体" w:eastAsia="黑体" w:hAnsi="黑体" w:hint="eastAsia"/>
          <w:szCs w:val="32"/>
        </w:rPr>
        <w:t>总则</w:t>
      </w:r>
    </w:p>
    <w:p w:rsidR="00D770C9" w:rsidRDefault="00D770C9" w:rsidP="00D770C9">
      <w:pPr>
        <w:ind w:firstLineChars="200" w:firstLine="628"/>
      </w:pPr>
    </w:p>
    <w:p w:rsidR="00D770C9" w:rsidRDefault="00D770C9" w:rsidP="00D770C9">
      <w:pPr>
        <w:ind w:firstLineChars="200" w:firstLine="628"/>
      </w:pPr>
      <w:r w:rsidRPr="00D770C9">
        <w:rPr>
          <w:rFonts w:ascii="黑体" w:eastAsia="黑体" w:hAnsi="黑体" w:hint="eastAsia"/>
        </w:rPr>
        <w:t>第一条</w:t>
      </w:r>
      <w:r>
        <w:rPr>
          <w:rFonts w:hint="eastAsia"/>
        </w:rPr>
        <w:t xml:space="preserve">  </w:t>
      </w:r>
      <w:r>
        <w:rPr>
          <w:rFonts w:hint="eastAsia"/>
        </w:rPr>
        <w:t>为了保障志愿者、志愿服务组织、志愿服务对象的合法权益，鼓励和规范志愿服务，发展志愿服务事业，倡导奉献、友爱、互助、进步的志愿服务精神，培育和</w:t>
      </w:r>
      <w:proofErr w:type="gramStart"/>
      <w:r>
        <w:rPr>
          <w:rFonts w:hint="eastAsia"/>
        </w:rPr>
        <w:t>践行</w:t>
      </w:r>
      <w:proofErr w:type="gramEnd"/>
      <w:r>
        <w:rPr>
          <w:rFonts w:hint="eastAsia"/>
        </w:rPr>
        <w:t>社会主义核心价值观，促进社会文明进步，根据国务院《志愿服务条例》，结合本省实际，制定本条例。</w:t>
      </w:r>
    </w:p>
    <w:p w:rsidR="00D770C9" w:rsidRDefault="00D770C9" w:rsidP="00D770C9">
      <w:pPr>
        <w:ind w:firstLineChars="200" w:firstLine="628"/>
      </w:pPr>
      <w:r w:rsidRPr="00D770C9">
        <w:rPr>
          <w:rFonts w:ascii="黑体" w:eastAsia="黑体" w:hAnsi="黑体" w:hint="eastAsia"/>
        </w:rPr>
        <w:t>第二条</w:t>
      </w:r>
      <w:r>
        <w:rPr>
          <w:rFonts w:hint="eastAsia"/>
        </w:rPr>
        <w:t xml:space="preserve">  </w:t>
      </w:r>
      <w:r>
        <w:rPr>
          <w:rFonts w:hint="eastAsia"/>
        </w:rPr>
        <w:t>在本省行政区域内开展志愿服务以及与志愿服务有关的活动，适用本条例。</w:t>
      </w:r>
    </w:p>
    <w:p w:rsidR="00D770C9" w:rsidRDefault="00D770C9" w:rsidP="00D770C9">
      <w:pPr>
        <w:ind w:firstLineChars="200" w:firstLine="628"/>
      </w:pPr>
      <w:r w:rsidRPr="00D770C9">
        <w:rPr>
          <w:rFonts w:ascii="黑体" w:eastAsia="黑体" w:hAnsi="黑体" w:hint="eastAsia"/>
        </w:rPr>
        <w:t>第三条</w:t>
      </w:r>
      <w:r>
        <w:rPr>
          <w:rFonts w:hint="eastAsia"/>
        </w:rPr>
        <w:t xml:space="preserve">  </w:t>
      </w:r>
      <w:r>
        <w:rPr>
          <w:rFonts w:hint="eastAsia"/>
        </w:rPr>
        <w:t>本条例所称志愿服务，是指志愿者、志愿服务组织和其他组织自愿、无偿向社会或者他人提供的公益服务。</w:t>
      </w:r>
    </w:p>
    <w:p w:rsidR="00D770C9" w:rsidRDefault="00D770C9" w:rsidP="00D770C9">
      <w:pPr>
        <w:ind w:firstLineChars="200" w:firstLine="628"/>
      </w:pPr>
      <w:r>
        <w:rPr>
          <w:rFonts w:hint="eastAsia"/>
        </w:rPr>
        <w:t>本条例所称志愿者，是指以自己的时间、知识、技能、体力等从事志愿服务的自然人。</w:t>
      </w:r>
    </w:p>
    <w:p w:rsidR="00D770C9" w:rsidRDefault="00D770C9" w:rsidP="00D770C9">
      <w:pPr>
        <w:ind w:firstLineChars="200" w:firstLine="628"/>
      </w:pPr>
      <w:r>
        <w:rPr>
          <w:rFonts w:hint="eastAsia"/>
        </w:rPr>
        <w:t>本条例所称志愿服务组织，是指依法成立，以开展志愿服务</w:t>
      </w:r>
      <w:r>
        <w:rPr>
          <w:rFonts w:hint="eastAsia"/>
        </w:rPr>
        <w:lastRenderedPageBreak/>
        <w:t>为宗旨的非营利性组织。</w:t>
      </w:r>
    </w:p>
    <w:p w:rsidR="00D770C9" w:rsidRDefault="00D770C9" w:rsidP="00D770C9">
      <w:pPr>
        <w:ind w:firstLineChars="200" w:firstLine="628"/>
      </w:pPr>
      <w:r w:rsidRPr="00D770C9">
        <w:rPr>
          <w:rFonts w:ascii="黑体" w:eastAsia="黑体" w:hAnsi="黑体" w:hint="eastAsia"/>
        </w:rPr>
        <w:t>第四条</w:t>
      </w:r>
      <w:r>
        <w:rPr>
          <w:rFonts w:hint="eastAsia"/>
        </w:rPr>
        <w:t xml:space="preserve">  </w:t>
      </w:r>
      <w:r>
        <w:rPr>
          <w:rFonts w:hint="eastAsia"/>
        </w:rPr>
        <w:t>县级以上人民政府应当将志愿服务事业纳入国民经济和社会发展规划，制定政策和保障措施，合理安排志愿服务所需资金和资源，促进志愿服务事业的发展。</w:t>
      </w:r>
    </w:p>
    <w:p w:rsidR="00D770C9" w:rsidRDefault="00D770C9" w:rsidP="00D770C9">
      <w:pPr>
        <w:ind w:firstLineChars="150" w:firstLine="471"/>
      </w:pPr>
      <w:r>
        <w:rPr>
          <w:rFonts w:hint="eastAsia"/>
        </w:rPr>
        <w:t xml:space="preserve"> </w:t>
      </w:r>
      <w:r w:rsidRPr="00D770C9">
        <w:rPr>
          <w:rFonts w:ascii="黑体" w:eastAsia="黑体" w:hAnsi="黑体" w:hint="eastAsia"/>
        </w:rPr>
        <w:t>第五条</w:t>
      </w:r>
      <w:r>
        <w:rPr>
          <w:rFonts w:hint="eastAsia"/>
        </w:rPr>
        <w:t xml:space="preserve">  </w:t>
      </w:r>
      <w:r>
        <w:rPr>
          <w:rFonts w:hint="eastAsia"/>
        </w:rPr>
        <w:t>精神文明建设指导机构（志愿服务工作委员会）应当建立志愿服务工作协调机制，组织有关部门和单位协同做好志愿服务工作，加强对志愿服务工作的统筹规划、协调指导、督促检查和经验推广，并将志愿服务工作纳入群众性精神文明创建活动考核内容。精神文明建设指导机构的办事机构同时承担志愿服务工作委员会的日常工作。</w:t>
      </w:r>
    </w:p>
    <w:p w:rsidR="00D770C9" w:rsidRDefault="00D770C9" w:rsidP="00D770C9">
      <w:pPr>
        <w:ind w:firstLineChars="200" w:firstLine="628"/>
      </w:pPr>
      <w:r>
        <w:rPr>
          <w:rFonts w:hint="eastAsia"/>
        </w:rPr>
        <w:t>民政部门负责本行政区域内志愿者注册、志愿服务组织登记、管理维护国务院民政部门指定的志愿服务信息系统（以下简称志愿服务信息系统）、制定管理规范、查处相关违法行为等志愿服务行政管理工作。</w:t>
      </w:r>
    </w:p>
    <w:p w:rsidR="00D770C9" w:rsidRDefault="00D770C9" w:rsidP="00D770C9">
      <w:r>
        <w:rPr>
          <w:rFonts w:hint="eastAsia"/>
        </w:rPr>
        <w:t xml:space="preserve">    </w:t>
      </w:r>
      <w:r>
        <w:rPr>
          <w:rFonts w:hint="eastAsia"/>
        </w:rPr>
        <w:t>教育、科技、文化、卫生、体育、社会保障、环境保护、司法行政等其他有关部门按照各自职责，负责与志愿服务有关的工作。</w:t>
      </w:r>
    </w:p>
    <w:p w:rsidR="00D770C9" w:rsidRDefault="00D770C9" w:rsidP="00D770C9">
      <w:r>
        <w:rPr>
          <w:rFonts w:hint="eastAsia"/>
        </w:rPr>
        <w:t xml:space="preserve">    </w:t>
      </w:r>
      <w:r>
        <w:rPr>
          <w:rFonts w:hint="eastAsia"/>
        </w:rPr>
        <w:t>乡镇人民政府、街道办事处应当协助民政部门以及其他有关部门做好与志愿服务有关的工作。</w:t>
      </w:r>
    </w:p>
    <w:p w:rsidR="00D770C9" w:rsidRDefault="00D770C9" w:rsidP="00D770C9">
      <w:r>
        <w:rPr>
          <w:rFonts w:hint="eastAsia"/>
        </w:rPr>
        <w:t xml:space="preserve">    </w:t>
      </w:r>
      <w:r w:rsidRPr="00D770C9">
        <w:rPr>
          <w:rFonts w:ascii="黑体" w:eastAsia="黑体" w:hAnsi="黑体" w:hint="eastAsia"/>
        </w:rPr>
        <w:t>第六条</w:t>
      </w:r>
      <w:r>
        <w:rPr>
          <w:rFonts w:hint="eastAsia"/>
        </w:rPr>
        <w:t xml:space="preserve">  </w:t>
      </w:r>
      <w:r>
        <w:rPr>
          <w:rFonts w:hint="eastAsia"/>
        </w:rPr>
        <w:t>共产主义青年团应当做好青年志愿服务工作，具体组织大型活动的志愿服务工作，配合民政部门做好志愿服务相关工作，参与志愿服务信息化、教育培训、宣传等工作。</w:t>
      </w:r>
    </w:p>
    <w:p w:rsidR="00D770C9" w:rsidRDefault="00D770C9" w:rsidP="00D770C9">
      <w:r>
        <w:rPr>
          <w:rFonts w:hint="eastAsia"/>
        </w:rPr>
        <w:lastRenderedPageBreak/>
        <w:t xml:space="preserve">    </w:t>
      </w:r>
      <w:r>
        <w:rPr>
          <w:rFonts w:hint="eastAsia"/>
        </w:rPr>
        <w:t>工会、妇女联合会、红十字会、残疾人联合会、科学技术协会、慈善行业组织等团体、组织，应当发挥各自优势做好相应的志愿服务工作。</w:t>
      </w:r>
    </w:p>
    <w:p w:rsidR="00D770C9" w:rsidRDefault="00D770C9" w:rsidP="00D770C9">
      <w:r>
        <w:rPr>
          <w:rFonts w:hint="eastAsia"/>
        </w:rPr>
        <w:t xml:space="preserve"> </w:t>
      </w:r>
      <w:r w:rsidRPr="00D770C9">
        <w:rPr>
          <w:rFonts w:ascii="黑体" w:eastAsia="黑体" w:hAnsi="黑体" w:hint="eastAsia"/>
        </w:rPr>
        <w:t xml:space="preserve">   第七条</w:t>
      </w:r>
      <w:r>
        <w:rPr>
          <w:rFonts w:hint="eastAsia"/>
        </w:rPr>
        <w:t xml:space="preserve">  </w:t>
      </w:r>
      <w:r>
        <w:rPr>
          <w:rFonts w:hint="eastAsia"/>
        </w:rPr>
        <w:t>精神文明建设指导机构、民政部门应当组织国家机关、团体、企业事业单位和其他组织做好志愿服务宣传工作。</w:t>
      </w:r>
    </w:p>
    <w:p w:rsidR="00D770C9" w:rsidRDefault="00D770C9" w:rsidP="00D770C9">
      <w:r>
        <w:rPr>
          <w:rFonts w:hint="eastAsia"/>
        </w:rPr>
        <w:t xml:space="preserve">    </w:t>
      </w:r>
      <w:r>
        <w:rPr>
          <w:rFonts w:hint="eastAsia"/>
        </w:rPr>
        <w:t>广播、电视、报刊、网络等媒体应当开展志愿服务宣传活动，传播志愿服务文化，弘扬志愿精神，倡导全社会尊重志愿者和志愿服务组织。</w:t>
      </w:r>
    </w:p>
    <w:p w:rsidR="00D770C9" w:rsidRDefault="00D770C9" w:rsidP="00D770C9">
      <w:pPr>
        <w:ind w:firstLine="600"/>
      </w:pPr>
      <w:r w:rsidRPr="00D770C9">
        <w:rPr>
          <w:rFonts w:ascii="黑体" w:eastAsia="黑体" w:hAnsi="黑体" w:hint="eastAsia"/>
        </w:rPr>
        <w:t>第八条</w:t>
      </w:r>
      <w:r>
        <w:rPr>
          <w:rFonts w:hint="eastAsia"/>
        </w:rPr>
        <w:t xml:space="preserve">  </w:t>
      </w:r>
      <w:r>
        <w:rPr>
          <w:rFonts w:hint="eastAsia"/>
        </w:rPr>
        <w:t>每年</w:t>
      </w:r>
      <w:r>
        <w:rPr>
          <w:rFonts w:hint="eastAsia"/>
        </w:rPr>
        <w:t>3</w:t>
      </w:r>
      <w:r>
        <w:rPr>
          <w:rFonts w:hint="eastAsia"/>
        </w:rPr>
        <w:t>月</w:t>
      </w:r>
      <w:r>
        <w:rPr>
          <w:rFonts w:hint="eastAsia"/>
        </w:rPr>
        <w:t>5</w:t>
      </w:r>
      <w:r>
        <w:rPr>
          <w:rFonts w:hint="eastAsia"/>
        </w:rPr>
        <w:t>日为浙江省志愿者日。</w:t>
      </w:r>
    </w:p>
    <w:p w:rsidR="00D770C9" w:rsidRPr="00D770C9" w:rsidRDefault="00D770C9" w:rsidP="00D770C9">
      <w:pPr>
        <w:ind w:firstLine="600"/>
      </w:pPr>
    </w:p>
    <w:p w:rsidR="00D770C9" w:rsidRPr="00D770C9" w:rsidRDefault="00D770C9" w:rsidP="00D770C9">
      <w:pPr>
        <w:jc w:val="center"/>
        <w:rPr>
          <w:rFonts w:ascii="黑体" w:eastAsia="黑体" w:hAnsi="黑体"/>
        </w:rPr>
      </w:pPr>
      <w:r w:rsidRPr="00D770C9">
        <w:rPr>
          <w:rFonts w:ascii="黑体" w:eastAsia="黑体" w:hAnsi="黑体" w:hint="eastAsia"/>
        </w:rPr>
        <w:t>第二章  志愿者</w:t>
      </w:r>
    </w:p>
    <w:p w:rsidR="00D770C9" w:rsidRDefault="00D770C9" w:rsidP="00D770C9"/>
    <w:p w:rsidR="00D770C9" w:rsidRDefault="00D770C9" w:rsidP="00D770C9">
      <w:pPr>
        <w:ind w:firstLineChars="200" w:firstLine="628"/>
      </w:pPr>
      <w:r w:rsidRPr="00D770C9">
        <w:rPr>
          <w:rFonts w:ascii="黑体" w:eastAsia="黑体" w:hAnsi="黑体" w:hint="eastAsia"/>
        </w:rPr>
        <w:t>第九条</w:t>
      </w:r>
      <w:r>
        <w:rPr>
          <w:rFonts w:hint="eastAsia"/>
        </w:rPr>
        <w:t xml:space="preserve">  </w:t>
      </w:r>
      <w:r>
        <w:rPr>
          <w:rFonts w:hint="eastAsia"/>
        </w:rPr>
        <w:t>志愿者应当具备相应的民事行为能力。限制民事行为能力人，可以参加与其年龄、智力、身心健康状况相适应的有关志愿服务活动，但应当征得其监护人的同意或者由监护人陪同。</w:t>
      </w:r>
      <w:r>
        <w:rPr>
          <w:rFonts w:hint="eastAsia"/>
        </w:rPr>
        <w:t xml:space="preserve">    </w:t>
      </w:r>
    </w:p>
    <w:p w:rsidR="00D770C9" w:rsidRDefault="00D770C9" w:rsidP="00D770C9">
      <w:pPr>
        <w:ind w:firstLineChars="200" w:firstLine="628"/>
      </w:pPr>
      <w:r>
        <w:rPr>
          <w:rFonts w:hint="eastAsia"/>
        </w:rPr>
        <w:t>禁止组织未成年人参加抢险救灾等可能发生人身危险的志愿服务活动。</w:t>
      </w:r>
    </w:p>
    <w:p w:rsidR="00D770C9" w:rsidRDefault="00D770C9" w:rsidP="00D770C9">
      <w:pPr>
        <w:ind w:firstLineChars="200" w:firstLine="628"/>
      </w:pPr>
      <w:r>
        <w:rPr>
          <w:rFonts w:hint="eastAsia"/>
        </w:rPr>
        <w:t>鼓励未成年人的父母或者其他监护人与未成年人共同参加志愿服务。</w:t>
      </w:r>
    </w:p>
    <w:p w:rsidR="00D770C9" w:rsidRDefault="00D770C9" w:rsidP="00D770C9">
      <w:r>
        <w:rPr>
          <w:rFonts w:hint="eastAsia"/>
        </w:rPr>
        <w:t xml:space="preserve">    </w:t>
      </w:r>
      <w:r w:rsidRPr="00D770C9">
        <w:rPr>
          <w:rFonts w:ascii="黑体" w:eastAsia="黑体" w:hAnsi="黑体" w:hint="eastAsia"/>
        </w:rPr>
        <w:t>第十条</w:t>
      </w:r>
      <w:r>
        <w:rPr>
          <w:rFonts w:hint="eastAsia"/>
        </w:rPr>
        <w:t xml:space="preserve">  </w:t>
      </w:r>
      <w:r>
        <w:rPr>
          <w:rFonts w:hint="eastAsia"/>
        </w:rPr>
        <w:t>志愿者可以将其身份信息、服务技能、服务时间、联系方式等个人基本信息，通过志愿服务信息系统自行注册，也可以通过志愿服务组织进行注册。通过志愿服务组织进行注册的，</w:t>
      </w:r>
      <w:r>
        <w:rPr>
          <w:rFonts w:hint="eastAsia"/>
        </w:rPr>
        <w:lastRenderedPageBreak/>
        <w:t>志愿服务组织应当及时将相关信息录入志愿服务信息系统。</w:t>
      </w:r>
    </w:p>
    <w:p w:rsidR="00D770C9" w:rsidRDefault="00D770C9" w:rsidP="00D770C9">
      <w:pPr>
        <w:ind w:firstLineChars="200" w:firstLine="628"/>
      </w:pPr>
      <w:r>
        <w:rPr>
          <w:rFonts w:hint="eastAsia"/>
        </w:rPr>
        <w:t>志愿者提供的个人基本信息应当真实、准确、完整。</w:t>
      </w:r>
    </w:p>
    <w:p w:rsidR="00D770C9" w:rsidRDefault="00D770C9" w:rsidP="00D770C9">
      <w:r>
        <w:rPr>
          <w:rFonts w:hint="eastAsia"/>
        </w:rPr>
        <w:t xml:space="preserve">    </w:t>
      </w:r>
      <w:r w:rsidRPr="00D770C9">
        <w:rPr>
          <w:rFonts w:ascii="黑体" w:eastAsia="黑体" w:hAnsi="黑体" w:hint="eastAsia"/>
        </w:rPr>
        <w:t>第十一条</w:t>
      </w:r>
      <w:r>
        <w:rPr>
          <w:rFonts w:hint="eastAsia"/>
        </w:rPr>
        <w:t xml:space="preserve">  </w:t>
      </w:r>
      <w:r>
        <w:rPr>
          <w:rFonts w:hint="eastAsia"/>
        </w:rPr>
        <w:t>志愿者享有下列权利：</w:t>
      </w:r>
    </w:p>
    <w:p w:rsidR="00D770C9" w:rsidRDefault="00D770C9" w:rsidP="00D770C9">
      <w:r>
        <w:rPr>
          <w:rFonts w:hint="eastAsia"/>
        </w:rPr>
        <w:t xml:space="preserve">    </w:t>
      </w:r>
      <w:r>
        <w:rPr>
          <w:rFonts w:hint="eastAsia"/>
        </w:rPr>
        <w:t>（一）自愿加入或者退出志愿服务组织；</w:t>
      </w:r>
    </w:p>
    <w:p w:rsidR="00D770C9" w:rsidRDefault="00D770C9" w:rsidP="00D770C9">
      <w:r>
        <w:rPr>
          <w:rFonts w:hint="eastAsia"/>
        </w:rPr>
        <w:t xml:space="preserve">    </w:t>
      </w:r>
      <w:r>
        <w:rPr>
          <w:rFonts w:hint="eastAsia"/>
        </w:rPr>
        <w:t>（二）自愿选择与其自身情况相适应的志愿服务项目；</w:t>
      </w:r>
    </w:p>
    <w:p w:rsidR="00D770C9" w:rsidRDefault="00D770C9" w:rsidP="00D770C9">
      <w:r>
        <w:rPr>
          <w:rFonts w:hint="eastAsia"/>
        </w:rPr>
        <w:t xml:space="preserve">    </w:t>
      </w:r>
      <w:r>
        <w:rPr>
          <w:rFonts w:hint="eastAsia"/>
        </w:rPr>
        <w:t>（三）拒绝提供违背自身意愿、超出自身能力或者约定范围的志愿服务；</w:t>
      </w:r>
    </w:p>
    <w:p w:rsidR="00D770C9" w:rsidRDefault="00D770C9" w:rsidP="00D770C9">
      <w:r>
        <w:rPr>
          <w:rFonts w:hint="eastAsia"/>
        </w:rPr>
        <w:t xml:space="preserve">    </w:t>
      </w:r>
      <w:r>
        <w:rPr>
          <w:rFonts w:hint="eastAsia"/>
        </w:rPr>
        <w:t>（四）获得从事志愿服务的相关信息、必要的物质条件、培训和安全保障；</w:t>
      </w:r>
    </w:p>
    <w:p w:rsidR="00D770C9" w:rsidRDefault="00D770C9" w:rsidP="00D770C9">
      <w:r>
        <w:rPr>
          <w:rFonts w:hint="eastAsia"/>
        </w:rPr>
        <w:t xml:space="preserve">    </w:t>
      </w:r>
      <w:r>
        <w:rPr>
          <w:rFonts w:hint="eastAsia"/>
        </w:rPr>
        <w:t>（五）取得志愿服务记录证明；</w:t>
      </w:r>
    </w:p>
    <w:p w:rsidR="00D770C9" w:rsidRDefault="00D770C9" w:rsidP="00D770C9">
      <w:r>
        <w:rPr>
          <w:rFonts w:hint="eastAsia"/>
        </w:rPr>
        <w:t xml:space="preserve">    </w:t>
      </w:r>
      <w:r>
        <w:rPr>
          <w:rFonts w:hint="eastAsia"/>
        </w:rPr>
        <w:t>（六）对志愿服务工作提出批评和建议；</w:t>
      </w:r>
    </w:p>
    <w:p w:rsidR="00D770C9" w:rsidRDefault="00D770C9" w:rsidP="00D770C9">
      <w:pPr>
        <w:ind w:firstLine="600"/>
      </w:pPr>
      <w:r>
        <w:rPr>
          <w:rFonts w:hint="eastAsia"/>
        </w:rPr>
        <w:t>（七）法律、法规和志愿服务组织章程规定的其他权利。</w:t>
      </w:r>
    </w:p>
    <w:p w:rsidR="00D770C9" w:rsidRDefault="00D770C9" w:rsidP="00D770C9">
      <w:pPr>
        <w:ind w:firstLine="600"/>
      </w:pPr>
      <w:r w:rsidRPr="00D770C9">
        <w:rPr>
          <w:rFonts w:ascii="黑体" w:eastAsia="黑体" w:hAnsi="黑体" w:hint="eastAsia"/>
        </w:rPr>
        <w:t xml:space="preserve">第十二条 </w:t>
      </w:r>
      <w:r>
        <w:rPr>
          <w:rFonts w:hint="eastAsia"/>
        </w:rPr>
        <w:t xml:space="preserve"> </w:t>
      </w:r>
      <w:r>
        <w:rPr>
          <w:rFonts w:hint="eastAsia"/>
        </w:rPr>
        <w:t>志愿者应当履行下列义务：</w:t>
      </w:r>
    </w:p>
    <w:p w:rsidR="00D770C9" w:rsidRDefault="00D770C9" w:rsidP="00D770C9">
      <w:r>
        <w:rPr>
          <w:rFonts w:hint="eastAsia"/>
        </w:rPr>
        <w:t xml:space="preserve">    </w:t>
      </w:r>
      <w:r>
        <w:rPr>
          <w:rFonts w:hint="eastAsia"/>
        </w:rPr>
        <w:t>（一）履行志愿服务承诺并完成志愿服务工作；</w:t>
      </w:r>
    </w:p>
    <w:p w:rsidR="00D770C9" w:rsidRDefault="00D770C9" w:rsidP="00D770C9">
      <w:r>
        <w:rPr>
          <w:rFonts w:hint="eastAsia"/>
        </w:rPr>
        <w:t xml:space="preserve">    </w:t>
      </w:r>
      <w:r>
        <w:rPr>
          <w:rFonts w:hint="eastAsia"/>
        </w:rPr>
        <w:t>（二）参与志愿服务组织开展的志愿服务活动时服从志愿服务组织管理；</w:t>
      </w:r>
    </w:p>
    <w:p w:rsidR="00D770C9" w:rsidRDefault="00D770C9" w:rsidP="00D770C9">
      <w:r>
        <w:rPr>
          <w:rFonts w:hint="eastAsia"/>
        </w:rPr>
        <w:t xml:space="preserve">    </w:t>
      </w:r>
      <w:r>
        <w:rPr>
          <w:rFonts w:hint="eastAsia"/>
        </w:rPr>
        <w:t>（三）维护志愿者、志愿服务组织的形象和声誉；</w:t>
      </w:r>
    </w:p>
    <w:p w:rsidR="00D770C9" w:rsidRDefault="00D770C9" w:rsidP="00D770C9">
      <w:r>
        <w:rPr>
          <w:rFonts w:hint="eastAsia"/>
        </w:rPr>
        <w:t xml:space="preserve">    </w:t>
      </w:r>
      <w:r>
        <w:rPr>
          <w:rFonts w:hint="eastAsia"/>
        </w:rPr>
        <w:t>（四）保守志愿服务中接触到的国家秘密、商业秘密、个人隐私；</w:t>
      </w:r>
    </w:p>
    <w:p w:rsidR="00D770C9" w:rsidRDefault="00D770C9" w:rsidP="00D770C9">
      <w:r>
        <w:rPr>
          <w:rFonts w:hint="eastAsia"/>
        </w:rPr>
        <w:t xml:space="preserve">    </w:t>
      </w:r>
      <w:r>
        <w:rPr>
          <w:rFonts w:hint="eastAsia"/>
        </w:rPr>
        <w:t>（五）尊重和维护志愿服务对象的人格尊严和其他合法权利；</w:t>
      </w:r>
    </w:p>
    <w:p w:rsidR="00D770C9" w:rsidRDefault="00D770C9" w:rsidP="00D770C9">
      <w:r>
        <w:rPr>
          <w:rFonts w:hint="eastAsia"/>
        </w:rPr>
        <w:t xml:space="preserve">    </w:t>
      </w:r>
      <w:r>
        <w:rPr>
          <w:rFonts w:hint="eastAsia"/>
        </w:rPr>
        <w:t>（六）法律、法规和志愿服务组织章程规定的其他义务。</w:t>
      </w:r>
    </w:p>
    <w:p w:rsidR="00D770C9" w:rsidRDefault="00D770C9" w:rsidP="00D770C9"/>
    <w:p w:rsidR="00D770C9" w:rsidRDefault="00D770C9" w:rsidP="00D770C9">
      <w:pPr>
        <w:jc w:val="center"/>
        <w:rPr>
          <w:rFonts w:ascii="黑体" w:eastAsia="黑体" w:hAnsi="黑体"/>
        </w:rPr>
      </w:pPr>
      <w:r w:rsidRPr="00D770C9">
        <w:rPr>
          <w:rFonts w:ascii="黑体" w:eastAsia="黑体" w:hAnsi="黑体" w:hint="eastAsia"/>
        </w:rPr>
        <w:lastRenderedPageBreak/>
        <w:t>第三章  志愿服务组织</w:t>
      </w:r>
    </w:p>
    <w:p w:rsidR="00D770C9" w:rsidRPr="00D770C9" w:rsidRDefault="00D770C9" w:rsidP="00D770C9">
      <w:pPr>
        <w:jc w:val="center"/>
        <w:rPr>
          <w:rFonts w:ascii="黑体" w:eastAsia="黑体" w:hAnsi="黑体"/>
        </w:rPr>
      </w:pPr>
    </w:p>
    <w:p w:rsidR="00D770C9" w:rsidRDefault="00D770C9" w:rsidP="00D770C9">
      <w:pPr>
        <w:ind w:firstLineChars="200" w:firstLine="628"/>
      </w:pPr>
      <w:r w:rsidRPr="00D770C9">
        <w:rPr>
          <w:rFonts w:ascii="黑体" w:eastAsia="黑体" w:hAnsi="黑体" w:hint="eastAsia"/>
        </w:rPr>
        <w:t>第十三条</w:t>
      </w:r>
      <w:r>
        <w:rPr>
          <w:rFonts w:hint="eastAsia"/>
        </w:rPr>
        <w:t xml:space="preserve">  </w:t>
      </w:r>
      <w:r>
        <w:rPr>
          <w:rFonts w:hint="eastAsia"/>
        </w:rPr>
        <w:t>志愿服务组织可以依法采取社会团体、社会服务机构、基金会等组织形式。</w:t>
      </w:r>
    </w:p>
    <w:p w:rsidR="00D770C9" w:rsidRDefault="00D770C9" w:rsidP="00D770C9">
      <w:r>
        <w:rPr>
          <w:rFonts w:hint="eastAsia"/>
        </w:rPr>
        <w:t xml:space="preserve">    </w:t>
      </w:r>
      <w:r w:rsidRPr="00D770C9">
        <w:rPr>
          <w:rFonts w:ascii="黑体" w:eastAsia="黑体" w:hAnsi="黑体" w:hint="eastAsia"/>
        </w:rPr>
        <w:t>第十四条</w:t>
      </w:r>
      <w:r>
        <w:rPr>
          <w:rFonts w:hint="eastAsia"/>
        </w:rPr>
        <w:t xml:space="preserve">  </w:t>
      </w:r>
      <w:r>
        <w:rPr>
          <w:rFonts w:hint="eastAsia"/>
        </w:rPr>
        <w:t>志愿服务组织招募志愿者应当通过志愿服务信息系统或者其他适当方式，公布与志愿服务项目有关的真实、准确、完整的信息，并告知在志愿服务过程中可能出现的风险以及拟采取的保护措施。</w:t>
      </w:r>
    </w:p>
    <w:p w:rsidR="00D770C9" w:rsidRDefault="00D770C9" w:rsidP="00D770C9">
      <w:r>
        <w:rPr>
          <w:rFonts w:hint="eastAsia"/>
        </w:rPr>
        <w:t xml:space="preserve">    </w:t>
      </w:r>
      <w:r w:rsidRPr="00D770C9">
        <w:rPr>
          <w:rFonts w:ascii="黑体" w:eastAsia="黑体" w:hAnsi="黑体" w:hint="eastAsia"/>
        </w:rPr>
        <w:t>第十五条</w:t>
      </w:r>
      <w:r>
        <w:rPr>
          <w:rFonts w:hint="eastAsia"/>
        </w:rPr>
        <w:t xml:space="preserve">  </w:t>
      </w:r>
      <w:r>
        <w:rPr>
          <w:rFonts w:hint="eastAsia"/>
        </w:rPr>
        <w:t>志愿服务组织应当履行下列职责：</w:t>
      </w:r>
    </w:p>
    <w:p w:rsidR="00D770C9" w:rsidRDefault="00D770C9" w:rsidP="00D770C9">
      <w:r>
        <w:rPr>
          <w:rFonts w:hint="eastAsia"/>
        </w:rPr>
        <w:t xml:space="preserve">    </w:t>
      </w:r>
      <w:r>
        <w:rPr>
          <w:rFonts w:hint="eastAsia"/>
        </w:rPr>
        <w:t>（一）制定、完善志愿服务工作制度；</w:t>
      </w:r>
    </w:p>
    <w:p w:rsidR="00D770C9" w:rsidRDefault="00D770C9" w:rsidP="00D770C9">
      <w:r>
        <w:rPr>
          <w:rFonts w:hint="eastAsia"/>
        </w:rPr>
        <w:t xml:space="preserve">    </w:t>
      </w:r>
      <w:r>
        <w:rPr>
          <w:rFonts w:hint="eastAsia"/>
        </w:rPr>
        <w:t>（二）依照章程和宗旨组织实施志愿服务活动；</w:t>
      </w:r>
    </w:p>
    <w:p w:rsidR="00D770C9" w:rsidRDefault="00D770C9" w:rsidP="00D770C9">
      <w:r>
        <w:rPr>
          <w:rFonts w:hint="eastAsia"/>
        </w:rPr>
        <w:t xml:space="preserve">    </w:t>
      </w:r>
      <w:r>
        <w:rPr>
          <w:rFonts w:hint="eastAsia"/>
        </w:rPr>
        <w:t>（三）招募、登记、培训、管理志愿者并做好志愿者的注册、志愿服务记录等工作；</w:t>
      </w:r>
    </w:p>
    <w:p w:rsidR="00D770C9" w:rsidRDefault="00D770C9" w:rsidP="00D770C9">
      <w:r>
        <w:rPr>
          <w:rFonts w:hint="eastAsia"/>
        </w:rPr>
        <w:t xml:space="preserve">    </w:t>
      </w:r>
      <w:r>
        <w:rPr>
          <w:rFonts w:hint="eastAsia"/>
        </w:rPr>
        <w:t>（四）建立志愿服务档案并为志愿者无偿、如实、及时出具志愿服务记录证明；</w:t>
      </w:r>
    </w:p>
    <w:p w:rsidR="00D770C9" w:rsidRDefault="00D770C9" w:rsidP="00D770C9">
      <w:r>
        <w:rPr>
          <w:rFonts w:hint="eastAsia"/>
        </w:rPr>
        <w:t xml:space="preserve">    </w:t>
      </w:r>
      <w:r>
        <w:rPr>
          <w:rFonts w:hint="eastAsia"/>
        </w:rPr>
        <w:t>（五）筹集、使用和管理志愿服务活动资金、物资；</w:t>
      </w:r>
    </w:p>
    <w:p w:rsidR="00D770C9" w:rsidRDefault="00D770C9" w:rsidP="00D770C9">
      <w:r>
        <w:rPr>
          <w:rFonts w:hint="eastAsia"/>
        </w:rPr>
        <w:t xml:space="preserve">    </w:t>
      </w:r>
      <w:r>
        <w:rPr>
          <w:rFonts w:hint="eastAsia"/>
        </w:rPr>
        <w:t>（六）维护志愿者的合法权益；</w:t>
      </w:r>
    </w:p>
    <w:p w:rsidR="00D770C9" w:rsidRDefault="00D770C9" w:rsidP="00D770C9">
      <w:r>
        <w:rPr>
          <w:rFonts w:hint="eastAsia"/>
        </w:rPr>
        <w:t xml:space="preserve">    </w:t>
      </w:r>
      <w:r>
        <w:rPr>
          <w:rFonts w:hint="eastAsia"/>
        </w:rPr>
        <w:t>（七）法律、法规和志愿服务组织章程规定的其他职责。</w:t>
      </w:r>
    </w:p>
    <w:p w:rsidR="00D770C9" w:rsidRDefault="00D770C9" w:rsidP="00D770C9">
      <w:pPr>
        <w:ind w:firstLineChars="200" w:firstLine="628"/>
      </w:pPr>
      <w:r w:rsidRPr="00D770C9">
        <w:rPr>
          <w:rFonts w:ascii="黑体" w:eastAsia="黑体" w:hAnsi="黑体" w:hint="eastAsia"/>
        </w:rPr>
        <w:t>第十六条</w:t>
      </w:r>
      <w:r>
        <w:rPr>
          <w:rFonts w:hint="eastAsia"/>
        </w:rPr>
        <w:t xml:space="preserve">  </w:t>
      </w:r>
      <w:r>
        <w:rPr>
          <w:rFonts w:hint="eastAsia"/>
        </w:rPr>
        <w:t>区域性志愿服务组织、志愿服务行业组织应当加强行业自律，反映行业诉求，维护成员合法权益，培育、发展各类志愿服务组织，做好相应的指导、服务和管理工作。</w:t>
      </w:r>
    </w:p>
    <w:p w:rsidR="00D770C9" w:rsidRDefault="00D770C9" w:rsidP="00D770C9">
      <w:r>
        <w:rPr>
          <w:rFonts w:hint="eastAsia"/>
        </w:rPr>
        <w:t>第四章志愿服务活动</w:t>
      </w:r>
    </w:p>
    <w:p w:rsidR="00D770C9" w:rsidRDefault="00D770C9" w:rsidP="00D770C9">
      <w:pPr>
        <w:ind w:firstLineChars="200" w:firstLine="628"/>
      </w:pPr>
      <w:r w:rsidRPr="00D770C9">
        <w:rPr>
          <w:rFonts w:ascii="黑体" w:eastAsia="黑体" w:hAnsi="黑体" w:hint="eastAsia"/>
        </w:rPr>
        <w:lastRenderedPageBreak/>
        <w:t>第十七条</w:t>
      </w:r>
      <w:r>
        <w:rPr>
          <w:rFonts w:hint="eastAsia"/>
        </w:rPr>
        <w:t xml:space="preserve">  </w:t>
      </w:r>
      <w:r>
        <w:rPr>
          <w:rFonts w:hint="eastAsia"/>
        </w:rPr>
        <w:t>提倡在教育、科技、文化、卫生健康、体育、交通、旅游、社会保障、环境保护、司法等领域，以及在应对突发事件、大型活动中开展志愿服务活动；提倡为残疾人、未成年人、老年人、失业人员和其他有困难需要帮助的个人和家庭提供志愿服务。</w:t>
      </w:r>
    </w:p>
    <w:p w:rsidR="00D770C9" w:rsidRDefault="00D770C9" w:rsidP="00D770C9">
      <w:r>
        <w:rPr>
          <w:rFonts w:hint="eastAsia"/>
        </w:rPr>
        <w:t xml:space="preserve">    </w:t>
      </w:r>
      <w:r w:rsidRPr="00D770C9">
        <w:rPr>
          <w:rFonts w:ascii="黑体" w:eastAsia="黑体" w:hAnsi="黑体" w:hint="eastAsia"/>
        </w:rPr>
        <w:t xml:space="preserve">第十八条 </w:t>
      </w:r>
      <w:r>
        <w:rPr>
          <w:rFonts w:hint="eastAsia"/>
        </w:rPr>
        <w:t xml:space="preserve"> </w:t>
      </w:r>
      <w:r>
        <w:rPr>
          <w:rFonts w:hint="eastAsia"/>
        </w:rPr>
        <w:t>志愿者可以参与志愿服务组织和其他组织开展的志愿服务活动，也可以自行依法开展志愿服务活动。</w:t>
      </w:r>
    </w:p>
    <w:p w:rsidR="00D770C9" w:rsidRDefault="00D770C9" w:rsidP="00D770C9">
      <w:r>
        <w:rPr>
          <w:rFonts w:hint="eastAsia"/>
        </w:rPr>
        <w:t xml:space="preserve">    </w:t>
      </w:r>
      <w:r>
        <w:rPr>
          <w:rFonts w:hint="eastAsia"/>
        </w:rPr>
        <w:t>任何组织和个人不得强行指派志愿服务组织提供志愿服务，不得强迫他人从事志愿服务活动。</w:t>
      </w:r>
    </w:p>
    <w:p w:rsidR="00D770C9" w:rsidRDefault="00D770C9" w:rsidP="00D770C9">
      <w:pPr>
        <w:ind w:firstLineChars="150" w:firstLine="471"/>
      </w:pPr>
      <w:r>
        <w:rPr>
          <w:rFonts w:hint="eastAsia"/>
        </w:rPr>
        <w:t xml:space="preserve"> </w:t>
      </w:r>
      <w:r w:rsidRPr="00D770C9">
        <w:rPr>
          <w:rFonts w:ascii="黑体" w:eastAsia="黑体" w:hAnsi="黑体" w:hint="eastAsia"/>
        </w:rPr>
        <w:t>第十九条</w:t>
      </w:r>
      <w:r>
        <w:rPr>
          <w:rFonts w:hint="eastAsia"/>
        </w:rPr>
        <w:t xml:space="preserve">  </w:t>
      </w:r>
      <w:r>
        <w:rPr>
          <w:rFonts w:hint="eastAsia"/>
        </w:rPr>
        <w:t>志愿服务组织为志愿者安排志愿服务活动，应当与志愿者的年龄、身心等条件相适应，与志愿服务项目所要求的知识、技能相适应，并事先征求志愿者意见。</w:t>
      </w:r>
    </w:p>
    <w:p w:rsidR="00D770C9" w:rsidRDefault="00D770C9" w:rsidP="00D770C9">
      <w:r>
        <w:rPr>
          <w:rFonts w:hint="eastAsia"/>
        </w:rPr>
        <w:t xml:space="preserve">    </w:t>
      </w:r>
      <w:r>
        <w:rPr>
          <w:rFonts w:hint="eastAsia"/>
        </w:rPr>
        <w:t>志愿服务组织应当通过志愿服务信息系统或者其他适当方式向社会公布其服务范围和联系方式。</w:t>
      </w:r>
    </w:p>
    <w:p w:rsidR="00D770C9" w:rsidRDefault="00D770C9" w:rsidP="00D770C9">
      <w:r>
        <w:rPr>
          <w:rFonts w:hint="eastAsia"/>
        </w:rPr>
        <w:t xml:space="preserve">    </w:t>
      </w:r>
      <w:r w:rsidRPr="00D770C9">
        <w:rPr>
          <w:rFonts w:ascii="黑体" w:eastAsia="黑体" w:hAnsi="黑体" w:hint="eastAsia"/>
        </w:rPr>
        <w:t>第二十条</w:t>
      </w:r>
      <w:r>
        <w:rPr>
          <w:rFonts w:hint="eastAsia"/>
        </w:rPr>
        <w:t xml:space="preserve">  </w:t>
      </w:r>
      <w:r>
        <w:rPr>
          <w:rFonts w:hint="eastAsia"/>
        </w:rPr>
        <w:t>志愿者、志愿服务组织可以根据志愿服务对象的实际需要，主动为其提供力所能及的志愿服务。</w:t>
      </w:r>
    </w:p>
    <w:p w:rsidR="00D770C9" w:rsidRDefault="00D770C9" w:rsidP="00D770C9">
      <w:r>
        <w:rPr>
          <w:rFonts w:hint="eastAsia"/>
        </w:rPr>
        <w:t xml:space="preserve">    </w:t>
      </w:r>
      <w:r>
        <w:rPr>
          <w:rFonts w:hint="eastAsia"/>
        </w:rPr>
        <w:t>需要志愿服务的组织或者个人，可以通过志愿服务信息系统发布需求信息，也可以向志愿服务组织提出申请。发布志愿服务需求信息或者向志愿服务组织提出申请，应当提供与志愿服务有关的真实、准确、完整的信息，并说明在志愿服务过程中可能发生的风险。志愿服务组织收到申请的，应当对有关信息进行核实，并及时予以答复。</w:t>
      </w:r>
    </w:p>
    <w:p w:rsidR="00D770C9" w:rsidRDefault="00D770C9" w:rsidP="00D770C9">
      <w:r>
        <w:rPr>
          <w:rFonts w:hint="eastAsia"/>
        </w:rPr>
        <w:lastRenderedPageBreak/>
        <w:t xml:space="preserve">    </w:t>
      </w:r>
      <w:r w:rsidRPr="00D770C9">
        <w:rPr>
          <w:rFonts w:ascii="黑体" w:eastAsia="黑体" w:hAnsi="黑体" w:hint="eastAsia"/>
        </w:rPr>
        <w:t>第二十一条</w:t>
      </w:r>
      <w:r>
        <w:rPr>
          <w:rFonts w:hint="eastAsia"/>
        </w:rPr>
        <w:t xml:space="preserve">  </w:t>
      </w:r>
      <w:r>
        <w:rPr>
          <w:rFonts w:hint="eastAsia"/>
        </w:rPr>
        <w:t>志愿者、志愿服务组织、志愿服务对象之间可以根据需要订立协议，明确当事人的权利和义务，约定志愿服务的内容、方式、时间、地点、工作条件和安全保障措施等。</w:t>
      </w:r>
    </w:p>
    <w:p w:rsidR="00D770C9" w:rsidRDefault="00D770C9" w:rsidP="00D770C9">
      <w:r>
        <w:rPr>
          <w:rFonts w:hint="eastAsia"/>
        </w:rPr>
        <w:t xml:space="preserve">    </w:t>
      </w:r>
      <w:r>
        <w:rPr>
          <w:rFonts w:hint="eastAsia"/>
        </w:rPr>
        <w:t>有下列情形之一的，志愿者、志愿服务组织和志愿服务对象之间应当签订书面协议：</w:t>
      </w:r>
    </w:p>
    <w:p w:rsidR="00D770C9" w:rsidRDefault="00D770C9" w:rsidP="00D770C9">
      <w:r>
        <w:rPr>
          <w:rFonts w:hint="eastAsia"/>
        </w:rPr>
        <w:t xml:space="preserve">    (</w:t>
      </w:r>
      <w:proofErr w:type="gramStart"/>
      <w:r>
        <w:rPr>
          <w:rFonts w:hint="eastAsia"/>
        </w:rPr>
        <w:t>一</w:t>
      </w:r>
      <w:proofErr w:type="gramEnd"/>
      <w:r>
        <w:rPr>
          <w:rFonts w:hint="eastAsia"/>
        </w:rPr>
        <w:t>)</w:t>
      </w:r>
      <w:r>
        <w:rPr>
          <w:rFonts w:hint="eastAsia"/>
        </w:rPr>
        <w:t>开展可能发生人身危险的志愿服务活动的；</w:t>
      </w:r>
    </w:p>
    <w:p w:rsidR="00D770C9" w:rsidRDefault="00D770C9" w:rsidP="00D770C9">
      <w:r>
        <w:rPr>
          <w:rFonts w:hint="eastAsia"/>
        </w:rPr>
        <w:t xml:space="preserve">    (</w:t>
      </w:r>
      <w:r>
        <w:rPr>
          <w:rFonts w:hint="eastAsia"/>
        </w:rPr>
        <w:t>二</w:t>
      </w:r>
      <w:r>
        <w:rPr>
          <w:rFonts w:hint="eastAsia"/>
        </w:rPr>
        <w:t>)</w:t>
      </w:r>
      <w:r>
        <w:rPr>
          <w:rFonts w:hint="eastAsia"/>
        </w:rPr>
        <w:t>开展涉外志愿服务活动的；</w:t>
      </w:r>
    </w:p>
    <w:p w:rsidR="00D770C9" w:rsidRDefault="00D770C9" w:rsidP="00D770C9">
      <w:r>
        <w:rPr>
          <w:rFonts w:hint="eastAsia"/>
        </w:rPr>
        <w:t xml:space="preserve">    (</w:t>
      </w:r>
      <w:r>
        <w:rPr>
          <w:rFonts w:hint="eastAsia"/>
        </w:rPr>
        <w:t>三</w:t>
      </w:r>
      <w:r>
        <w:rPr>
          <w:rFonts w:hint="eastAsia"/>
        </w:rPr>
        <w:t>)</w:t>
      </w:r>
      <w:r>
        <w:rPr>
          <w:rFonts w:hint="eastAsia"/>
        </w:rPr>
        <w:t>志愿服务期限在一个月以上的；</w:t>
      </w:r>
    </w:p>
    <w:p w:rsidR="00D770C9" w:rsidRDefault="00D770C9" w:rsidP="00D770C9">
      <w:r>
        <w:rPr>
          <w:rFonts w:hint="eastAsia"/>
        </w:rPr>
        <w:t xml:space="preserve">    (</w:t>
      </w:r>
      <w:r>
        <w:rPr>
          <w:rFonts w:hint="eastAsia"/>
        </w:rPr>
        <w:t>四</w:t>
      </w:r>
      <w:r>
        <w:rPr>
          <w:rFonts w:hint="eastAsia"/>
        </w:rPr>
        <w:t>)</w:t>
      </w:r>
      <w:r>
        <w:rPr>
          <w:rFonts w:hint="eastAsia"/>
        </w:rPr>
        <w:t>为大型活动提供志愿服务的；</w:t>
      </w:r>
    </w:p>
    <w:p w:rsidR="00D770C9" w:rsidRDefault="00D770C9" w:rsidP="00D770C9">
      <w:r>
        <w:rPr>
          <w:rFonts w:hint="eastAsia"/>
        </w:rPr>
        <w:t xml:space="preserve">    (</w:t>
      </w:r>
      <w:r>
        <w:rPr>
          <w:rFonts w:hint="eastAsia"/>
        </w:rPr>
        <w:t>五</w:t>
      </w:r>
      <w:r>
        <w:rPr>
          <w:rFonts w:hint="eastAsia"/>
        </w:rPr>
        <w:t>)</w:t>
      </w:r>
      <w:r>
        <w:rPr>
          <w:rFonts w:hint="eastAsia"/>
        </w:rPr>
        <w:t>组织志愿者在本省行政区域</w:t>
      </w:r>
      <w:proofErr w:type="gramStart"/>
      <w:r>
        <w:rPr>
          <w:rFonts w:hint="eastAsia"/>
        </w:rPr>
        <w:t>外开展</w:t>
      </w:r>
      <w:proofErr w:type="gramEnd"/>
      <w:r>
        <w:rPr>
          <w:rFonts w:hint="eastAsia"/>
        </w:rPr>
        <w:t>志愿服务活动的；</w:t>
      </w:r>
    </w:p>
    <w:p w:rsidR="00D770C9" w:rsidRDefault="00D770C9" w:rsidP="00D770C9">
      <w:r>
        <w:rPr>
          <w:rFonts w:hint="eastAsia"/>
        </w:rPr>
        <w:t xml:space="preserve">    (</w:t>
      </w:r>
      <w:r>
        <w:rPr>
          <w:rFonts w:hint="eastAsia"/>
        </w:rPr>
        <w:t>六</w:t>
      </w:r>
      <w:r>
        <w:rPr>
          <w:rFonts w:hint="eastAsia"/>
        </w:rPr>
        <w:t>)</w:t>
      </w:r>
      <w:r>
        <w:rPr>
          <w:rFonts w:hint="eastAsia"/>
        </w:rPr>
        <w:t>志愿者、志愿服务组织、志愿服务对象任何一方要求签订书面协议的。</w:t>
      </w:r>
    </w:p>
    <w:p w:rsidR="00D770C9" w:rsidRDefault="00D770C9" w:rsidP="00D770C9">
      <w:r>
        <w:rPr>
          <w:rFonts w:hint="eastAsia"/>
        </w:rPr>
        <w:t xml:space="preserve">    </w:t>
      </w:r>
      <w:r>
        <w:rPr>
          <w:rFonts w:hint="eastAsia"/>
        </w:rPr>
        <w:t>省民政部门应当会同省有关部门制定志愿服务协议示范文本。</w:t>
      </w:r>
    </w:p>
    <w:p w:rsidR="00D770C9" w:rsidRDefault="00D770C9" w:rsidP="00D770C9">
      <w:r>
        <w:rPr>
          <w:rFonts w:hint="eastAsia"/>
        </w:rPr>
        <w:t xml:space="preserve">    </w:t>
      </w:r>
      <w:r w:rsidRPr="00D770C9">
        <w:rPr>
          <w:rFonts w:ascii="黑体" w:eastAsia="黑体" w:hAnsi="黑体" w:hint="eastAsia"/>
        </w:rPr>
        <w:t>第二十二条</w:t>
      </w:r>
      <w:r>
        <w:rPr>
          <w:rFonts w:hint="eastAsia"/>
        </w:rPr>
        <w:t xml:space="preserve">  </w:t>
      </w:r>
      <w:r>
        <w:rPr>
          <w:rFonts w:hint="eastAsia"/>
        </w:rPr>
        <w:t>民政部门可以会同有关部门和单位制定并实施对志愿服务组织负责人和志愿者的培训计划，组织开展相关法律法规、专门知识和技能等免费培训。</w:t>
      </w:r>
    </w:p>
    <w:p w:rsidR="00D770C9" w:rsidRDefault="00D770C9" w:rsidP="00D770C9">
      <w:pPr>
        <w:ind w:firstLineChars="200" w:firstLine="628"/>
      </w:pPr>
      <w:r>
        <w:rPr>
          <w:rFonts w:hint="eastAsia"/>
        </w:rPr>
        <w:t>志愿服务组织安排志愿者参与医疗卫生、环境保护、网络文明、禁毒宣传教育、社区矫正、平安建设、应对突发事件、大型活动等志愿服务活动，需要专门知识和技能的，应当对志愿者开展相关培训。</w:t>
      </w:r>
    </w:p>
    <w:p w:rsidR="00D770C9" w:rsidRDefault="00D770C9" w:rsidP="00D770C9">
      <w:r>
        <w:rPr>
          <w:rFonts w:hint="eastAsia"/>
        </w:rPr>
        <w:t xml:space="preserve">    </w:t>
      </w:r>
      <w:r w:rsidRPr="00D770C9">
        <w:rPr>
          <w:rFonts w:ascii="黑体" w:eastAsia="黑体" w:hAnsi="黑体" w:hint="eastAsia"/>
        </w:rPr>
        <w:t xml:space="preserve">第二十三条 </w:t>
      </w:r>
      <w:r>
        <w:rPr>
          <w:rFonts w:hint="eastAsia"/>
        </w:rPr>
        <w:t xml:space="preserve"> </w:t>
      </w:r>
      <w:r>
        <w:rPr>
          <w:rFonts w:hint="eastAsia"/>
        </w:rPr>
        <w:t>志愿服务组织安排志愿者参与可能发生人身危险的志愿服务活动前，应当为志愿者提供相应的人身意外伤害保</w:t>
      </w:r>
      <w:r>
        <w:rPr>
          <w:rFonts w:hint="eastAsia"/>
        </w:rPr>
        <w:lastRenderedPageBreak/>
        <w:t>险。</w:t>
      </w:r>
    </w:p>
    <w:p w:rsidR="00D770C9" w:rsidRDefault="00D770C9" w:rsidP="00D770C9">
      <w:r>
        <w:rPr>
          <w:rFonts w:hint="eastAsia"/>
        </w:rPr>
        <w:t xml:space="preserve">    </w:t>
      </w:r>
      <w:r>
        <w:rPr>
          <w:rFonts w:hint="eastAsia"/>
        </w:rPr>
        <w:t>为大型活动提供志愿服务的，活动举办者应当根据与志愿者、志愿服务组织和其他组织的约定，为志愿者提供相应的人身意外伤害保险。</w:t>
      </w:r>
    </w:p>
    <w:p w:rsidR="00D770C9" w:rsidRDefault="00D770C9" w:rsidP="00D770C9">
      <w:pPr>
        <w:ind w:firstLine="600"/>
      </w:pPr>
      <w:r w:rsidRPr="00D770C9">
        <w:rPr>
          <w:rFonts w:ascii="黑体" w:eastAsia="黑体" w:hAnsi="黑体" w:hint="eastAsia"/>
        </w:rPr>
        <w:t>第二十四条</w:t>
      </w:r>
      <w:r>
        <w:rPr>
          <w:rFonts w:hint="eastAsia"/>
        </w:rPr>
        <w:t xml:space="preserve">  </w:t>
      </w:r>
      <w:r>
        <w:rPr>
          <w:rFonts w:hint="eastAsia"/>
        </w:rPr>
        <w:t>任何组织和个人不得利用志愿服务组织、志愿者或者以志愿服务组织、志愿者的名义进行非法、营利、违背社会公德以及与志愿服务无关的活动。</w:t>
      </w:r>
    </w:p>
    <w:p w:rsidR="00D770C9" w:rsidRPr="00D770C9" w:rsidRDefault="00D770C9" w:rsidP="00D770C9">
      <w:pPr>
        <w:ind w:firstLine="600"/>
      </w:pPr>
    </w:p>
    <w:p w:rsidR="00D770C9" w:rsidRPr="00D770C9" w:rsidRDefault="00D770C9" w:rsidP="00D770C9">
      <w:pPr>
        <w:jc w:val="center"/>
        <w:rPr>
          <w:rFonts w:ascii="黑体" w:eastAsia="黑体" w:hAnsi="黑体"/>
        </w:rPr>
      </w:pPr>
      <w:r w:rsidRPr="00D770C9">
        <w:rPr>
          <w:rFonts w:ascii="黑体" w:eastAsia="黑体" w:hAnsi="黑体" w:hint="eastAsia"/>
        </w:rPr>
        <w:t>第五章  保障和激励</w:t>
      </w:r>
    </w:p>
    <w:p w:rsidR="00D770C9" w:rsidRDefault="00D770C9" w:rsidP="00D770C9"/>
    <w:p w:rsidR="00D770C9" w:rsidRDefault="00D770C9" w:rsidP="00D770C9">
      <w:pPr>
        <w:ind w:firstLineChars="200" w:firstLine="628"/>
      </w:pPr>
      <w:r w:rsidRPr="00D770C9">
        <w:rPr>
          <w:rFonts w:ascii="黑体" w:eastAsia="黑体" w:hAnsi="黑体" w:hint="eastAsia"/>
        </w:rPr>
        <w:t xml:space="preserve">第二十五条 </w:t>
      </w:r>
      <w:r>
        <w:rPr>
          <w:rFonts w:hint="eastAsia"/>
        </w:rPr>
        <w:t xml:space="preserve"> </w:t>
      </w:r>
      <w:r>
        <w:rPr>
          <w:rFonts w:hint="eastAsia"/>
        </w:rPr>
        <w:t>志愿服务组织和志愿服务活动的经费来源包括以下几方面：</w:t>
      </w:r>
    </w:p>
    <w:p w:rsidR="00D770C9" w:rsidRDefault="00D770C9" w:rsidP="00D770C9">
      <w:r>
        <w:rPr>
          <w:rFonts w:hint="eastAsia"/>
        </w:rPr>
        <w:t xml:space="preserve">    </w:t>
      </w:r>
      <w:r>
        <w:rPr>
          <w:rFonts w:hint="eastAsia"/>
        </w:rPr>
        <w:t>（一）政府财政支持；</w:t>
      </w:r>
    </w:p>
    <w:p w:rsidR="00D770C9" w:rsidRDefault="00D770C9" w:rsidP="00D770C9">
      <w:r>
        <w:rPr>
          <w:rFonts w:hint="eastAsia"/>
        </w:rPr>
        <w:t xml:space="preserve">    </w:t>
      </w:r>
      <w:r>
        <w:rPr>
          <w:rFonts w:hint="eastAsia"/>
        </w:rPr>
        <w:t>（二）社会捐赠、资助；</w:t>
      </w:r>
    </w:p>
    <w:p w:rsidR="00D770C9" w:rsidRDefault="00D770C9" w:rsidP="00D770C9">
      <w:r>
        <w:rPr>
          <w:rFonts w:hint="eastAsia"/>
        </w:rPr>
        <w:t xml:space="preserve">    </w:t>
      </w:r>
      <w:r>
        <w:rPr>
          <w:rFonts w:hint="eastAsia"/>
        </w:rPr>
        <w:t>（三）其他合法来源。</w:t>
      </w:r>
    </w:p>
    <w:p w:rsidR="00D770C9" w:rsidRDefault="00D770C9" w:rsidP="00D770C9">
      <w:pPr>
        <w:ind w:firstLineChars="200" w:firstLine="628"/>
      </w:pPr>
      <w:r>
        <w:rPr>
          <w:rFonts w:hint="eastAsia"/>
        </w:rPr>
        <w:t>志愿服务经费的筹集、使用和管理，应当遵守国家和省对社会团体、社会服务机构和基金会的有关规定，公开透明，接受有关部门和捐赠者、资助者、志愿者以及社会的监督。</w:t>
      </w:r>
    </w:p>
    <w:p w:rsidR="00D770C9" w:rsidRDefault="00D770C9" w:rsidP="00D770C9">
      <w:pPr>
        <w:ind w:firstLineChars="200" w:firstLine="628"/>
      </w:pPr>
      <w:r>
        <w:rPr>
          <w:rFonts w:hint="eastAsia"/>
        </w:rPr>
        <w:t>任何组织和个人不得私分、挪用、截留或者侵占志愿服务组织和用于志愿服务活动的财物。</w:t>
      </w:r>
    </w:p>
    <w:p w:rsidR="00D770C9" w:rsidRDefault="00D770C9" w:rsidP="00D770C9">
      <w:pPr>
        <w:ind w:firstLineChars="200" w:firstLine="628"/>
      </w:pPr>
      <w:r w:rsidRPr="00D770C9">
        <w:rPr>
          <w:rFonts w:ascii="黑体" w:eastAsia="黑体" w:hAnsi="黑体" w:hint="eastAsia"/>
        </w:rPr>
        <w:t>第二十六条</w:t>
      </w:r>
      <w:r>
        <w:rPr>
          <w:rFonts w:hint="eastAsia"/>
        </w:rPr>
        <w:t xml:space="preserve">  </w:t>
      </w:r>
      <w:r>
        <w:rPr>
          <w:rFonts w:hint="eastAsia"/>
        </w:rPr>
        <w:t>鼓励组织、个人对志愿服务组织和志愿服务活动进行捐赠、资助。捐赠、资助的财产使用应当尊重捐赠者、资</w:t>
      </w:r>
      <w:r>
        <w:rPr>
          <w:rFonts w:hint="eastAsia"/>
        </w:rPr>
        <w:lastRenderedPageBreak/>
        <w:t>助者的意愿，符合公益目的。</w:t>
      </w:r>
    </w:p>
    <w:p w:rsidR="00D770C9" w:rsidRDefault="00D770C9" w:rsidP="00D770C9">
      <w:pPr>
        <w:ind w:firstLineChars="200" w:firstLine="628"/>
      </w:pPr>
      <w:r>
        <w:rPr>
          <w:rFonts w:hint="eastAsia"/>
        </w:rPr>
        <w:t>自然人、法人和其他组织捐赠财产用于志愿服务的，依法享受税收优惠。</w:t>
      </w:r>
    </w:p>
    <w:p w:rsidR="00D770C9" w:rsidRDefault="00D770C9" w:rsidP="00D770C9">
      <w:r>
        <w:rPr>
          <w:rFonts w:hint="eastAsia"/>
        </w:rPr>
        <w:t xml:space="preserve">    </w:t>
      </w:r>
      <w:r w:rsidRPr="00D770C9">
        <w:rPr>
          <w:rFonts w:ascii="黑体" w:eastAsia="黑体" w:hAnsi="黑体" w:hint="eastAsia"/>
        </w:rPr>
        <w:t>第二十七条</w:t>
      </w:r>
      <w:r>
        <w:rPr>
          <w:rFonts w:hint="eastAsia"/>
        </w:rPr>
        <w:t xml:space="preserve">  </w:t>
      </w:r>
      <w:r>
        <w:rPr>
          <w:rFonts w:hint="eastAsia"/>
        </w:rPr>
        <w:t>民政部门应当按照国家有关规定，做好志愿服务信息系统的维护、管理工作，保证其正常运行。</w:t>
      </w:r>
    </w:p>
    <w:p w:rsidR="00D770C9" w:rsidRDefault="00D770C9" w:rsidP="00D770C9">
      <w:r>
        <w:rPr>
          <w:rFonts w:hint="eastAsia"/>
        </w:rPr>
        <w:t xml:space="preserve">    </w:t>
      </w:r>
      <w:r>
        <w:rPr>
          <w:rFonts w:hint="eastAsia"/>
        </w:rPr>
        <w:t>志愿服务信息系统为志愿者、志愿服务组织和志愿服务对象提供注册登记、活动发布、供需对接、服务记录等服务。</w:t>
      </w:r>
    </w:p>
    <w:p w:rsidR="00D770C9" w:rsidRDefault="00D770C9" w:rsidP="00D770C9">
      <w:pPr>
        <w:ind w:firstLineChars="200" w:firstLine="628"/>
      </w:pPr>
      <w:r w:rsidRPr="00D770C9">
        <w:rPr>
          <w:rFonts w:ascii="黑体" w:eastAsia="黑体" w:hAnsi="黑体" w:hint="eastAsia"/>
        </w:rPr>
        <w:t xml:space="preserve">第二十八条 </w:t>
      </w:r>
      <w:r>
        <w:rPr>
          <w:rFonts w:hint="eastAsia"/>
        </w:rPr>
        <w:t xml:space="preserve"> </w:t>
      </w:r>
      <w:r>
        <w:rPr>
          <w:rFonts w:hint="eastAsia"/>
        </w:rPr>
        <w:t>志愿服务信息系统的运营和管理者应当按照规定管理志愿者、志愿服务组织和志愿服务对象的信息，不得泄露个人信息，不得侵害个人隐私。</w:t>
      </w:r>
    </w:p>
    <w:p w:rsidR="00D770C9" w:rsidRDefault="00D770C9" w:rsidP="00D770C9">
      <w:pPr>
        <w:ind w:firstLineChars="200" w:firstLine="628"/>
      </w:pPr>
      <w:r>
        <w:rPr>
          <w:rFonts w:hint="eastAsia"/>
        </w:rPr>
        <w:t>志愿服务组织、志愿服务对象应当尊重志愿者的人格尊严。志愿服务组织、志愿服务对象未经志愿者本人同意，不得公开或者泄露其信息。</w:t>
      </w:r>
    </w:p>
    <w:p w:rsidR="00D770C9" w:rsidRDefault="00D770C9" w:rsidP="00D770C9">
      <w:r>
        <w:rPr>
          <w:rFonts w:hint="eastAsia"/>
        </w:rPr>
        <w:t xml:space="preserve">   </w:t>
      </w:r>
      <w:r w:rsidRPr="00D770C9">
        <w:rPr>
          <w:rFonts w:ascii="黑体" w:eastAsia="黑体" w:hAnsi="黑体" w:hint="eastAsia"/>
        </w:rPr>
        <w:t xml:space="preserve"> 第二十九条</w:t>
      </w:r>
      <w:r>
        <w:rPr>
          <w:rFonts w:hint="eastAsia"/>
        </w:rPr>
        <w:t xml:space="preserve">  </w:t>
      </w:r>
      <w:r>
        <w:rPr>
          <w:rFonts w:hint="eastAsia"/>
        </w:rPr>
        <w:t>鼓励企业和其他组织在同等条件下优先招用有良好志愿服务记录的志愿者。公务员考录、事业单位招聘应当将志愿服务情况纳入考察内容。</w:t>
      </w:r>
    </w:p>
    <w:p w:rsidR="00D770C9" w:rsidRDefault="00D770C9" w:rsidP="00D770C9">
      <w:pPr>
        <w:ind w:firstLineChars="200" w:firstLine="628"/>
      </w:pPr>
      <w:r>
        <w:rPr>
          <w:rFonts w:hint="eastAsia"/>
        </w:rPr>
        <w:t>志愿服务组织应当根据国家和省有关规定建立志愿服务记录制度，并可以建立以服务时间和服务质量为主要内容的志愿者星级评定制度，对获得相应星级的志愿者推荐参加相关评选和表彰。</w:t>
      </w:r>
    </w:p>
    <w:p w:rsidR="00D770C9" w:rsidRDefault="00D770C9" w:rsidP="00D770C9">
      <w:r>
        <w:rPr>
          <w:rFonts w:hint="eastAsia"/>
        </w:rPr>
        <w:t xml:space="preserve">    </w:t>
      </w:r>
      <w:r w:rsidRPr="00D770C9">
        <w:rPr>
          <w:rFonts w:ascii="黑体" w:eastAsia="黑体" w:hAnsi="黑体" w:hint="eastAsia"/>
        </w:rPr>
        <w:t>第三十条</w:t>
      </w:r>
      <w:r>
        <w:rPr>
          <w:rFonts w:hint="eastAsia"/>
        </w:rPr>
        <w:t xml:space="preserve">  </w:t>
      </w:r>
      <w:r>
        <w:rPr>
          <w:rFonts w:hint="eastAsia"/>
        </w:rPr>
        <w:t>对有良好志愿服务记录的志愿者，县级以上人民政府和省有关部门可以采取优先安排志愿服务、免费乘坐公共交通工具、免费游览旅游景点、免费享受健康保健体检等措施予以</w:t>
      </w:r>
      <w:r>
        <w:rPr>
          <w:rFonts w:hint="eastAsia"/>
        </w:rPr>
        <w:lastRenderedPageBreak/>
        <w:t>激励。</w:t>
      </w:r>
    </w:p>
    <w:p w:rsidR="00D770C9" w:rsidRDefault="00D770C9" w:rsidP="00D770C9">
      <w:pPr>
        <w:ind w:firstLineChars="200" w:firstLine="628"/>
      </w:pPr>
      <w:r>
        <w:rPr>
          <w:rFonts w:hint="eastAsia"/>
        </w:rPr>
        <w:t>有良好志愿服务记录的志愿者的认定标准和激励措施，由省民政部门会同省有关部门和单位制定。设区的市、县（市、区）人民政府可以根据本地实际，规定有良好志愿服务记录的志愿者的激励措施，报省民政部门备案。</w:t>
      </w:r>
    </w:p>
    <w:p w:rsidR="00D770C9" w:rsidRDefault="00D770C9" w:rsidP="00D770C9">
      <w:r>
        <w:rPr>
          <w:rFonts w:hint="eastAsia"/>
        </w:rPr>
        <w:t xml:space="preserve">    </w:t>
      </w:r>
      <w:r>
        <w:rPr>
          <w:rFonts w:hint="eastAsia"/>
        </w:rPr>
        <w:t>鼓励国家机关、团体、企业事业单位和其他组织为志愿者提供便利和相应优惠待遇。</w:t>
      </w:r>
    </w:p>
    <w:p w:rsidR="00D770C9" w:rsidRDefault="00D770C9" w:rsidP="00D770C9">
      <w:pPr>
        <w:ind w:firstLineChars="200" w:firstLine="628"/>
      </w:pPr>
      <w:r>
        <w:rPr>
          <w:rFonts w:hint="eastAsia"/>
        </w:rPr>
        <w:t>县级以上人民政府应当根据实际对本条第一款规定的为志愿者提供服务的机构给予适当的经费支持。</w:t>
      </w:r>
    </w:p>
    <w:p w:rsidR="00D770C9" w:rsidRDefault="00D770C9" w:rsidP="00D770C9">
      <w:pPr>
        <w:ind w:firstLineChars="200" w:firstLine="628"/>
      </w:pPr>
      <w:r w:rsidRPr="00D770C9">
        <w:rPr>
          <w:rFonts w:ascii="黑体" w:eastAsia="黑体" w:hAnsi="黑体" w:hint="eastAsia"/>
        </w:rPr>
        <w:t>第三十一条</w:t>
      </w:r>
      <w:r>
        <w:rPr>
          <w:rFonts w:hint="eastAsia"/>
        </w:rPr>
        <w:t xml:space="preserve">  </w:t>
      </w:r>
      <w:r>
        <w:rPr>
          <w:rFonts w:hint="eastAsia"/>
        </w:rPr>
        <w:t>省民政部门应当建立全省统一的志愿服务信用记录制度。志愿服务组织、志愿者伪造志愿服务记录或者违法从事志愿服务，属于《浙江省公共信用信息管理条例》规定的不良信息的，按照有关规定记入信用档案。</w:t>
      </w:r>
    </w:p>
    <w:p w:rsidR="00D770C9" w:rsidRDefault="00D770C9" w:rsidP="00D770C9">
      <w:r>
        <w:rPr>
          <w:rFonts w:hint="eastAsia"/>
        </w:rPr>
        <w:t xml:space="preserve">    </w:t>
      </w:r>
      <w:r w:rsidRPr="00D770C9">
        <w:rPr>
          <w:rFonts w:ascii="黑体" w:eastAsia="黑体" w:hAnsi="黑体" w:hint="eastAsia"/>
        </w:rPr>
        <w:t>第三十二条</w:t>
      </w:r>
      <w:r>
        <w:rPr>
          <w:rFonts w:hint="eastAsia"/>
        </w:rPr>
        <w:t xml:space="preserve">  </w:t>
      </w:r>
      <w:r>
        <w:rPr>
          <w:rFonts w:hint="eastAsia"/>
        </w:rPr>
        <w:t>教育行政部门应当将培养青少年志愿服务意识、志愿服务能力纳入素质教育内容。高等学校和高级中等学校应当鼓励学生参加相应的志愿服务活动，将其纳入社会实践或者综合实践活动。</w:t>
      </w:r>
    </w:p>
    <w:p w:rsidR="00D770C9" w:rsidRDefault="00D770C9" w:rsidP="00D770C9">
      <w:pPr>
        <w:ind w:firstLineChars="200" w:firstLine="628"/>
      </w:pPr>
      <w:r w:rsidRPr="00D770C9">
        <w:rPr>
          <w:rFonts w:ascii="黑体" w:eastAsia="黑体" w:hAnsi="黑体" w:hint="eastAsia"/>
        </w:rPr>
        <w:t>第三十三条</w:t>
      </w:r>
      <w:r>
        <w:rPr>
          <w:rFonts w:hint="eastAsia"/>
        </w:rPr>
        <w:t xml:space="preserve">  </w:t>
      </w:r>
      <w:r>
        <w:rPr>
          <w:rFonts w:hint="eastAsia"/>
        </w:rPr>
        <w:t>国家机关、企业事业单位和共产主义青年团、工会、妇女联合会、红十字会、残疾人联合会、科学技术协会、慈善行业组织等团体、组织，应当鼓励本单位、本系统的人员参加志愿服务活动，并提供必要的支持。</w:t>
      </w:r>
    </w:p>
    <w:p w:rsidR="00D770C9" w:rsidRDefault="00D770C9" w:rsidP="00D770C9">
      <w:r>
        <w:rPr>
          <w:rFonts w:hint="eastAsia"/>
        </w:rPr>
        <w:t xml:space="preserve">   </w:t>
      </w:r>
      <w:r w:rsidRPr="00D770C9">
        <w:rPr>
          <w:rFonts w:ascii="黑体" w:eastAsia="黑体" w:hAnsi="黑体" w:hint="eastAsia"/>
        </w:rPr>
        <w:t xml:space="preserve"> 第三十四条</w:t>
      </w:r>
      <w:r>
        <w:rPr>
          <w:rFonts w:hint="eastAsia"/>
        </w:rPr>
        <w:t xml:space="preserve">  </w:t>
      </w:r>
      <w:r>
        <w:rPr>
          <w:rFonts w:hint="eastAsia"/>
        </w:rPr>
        <w:t>对在志愿服务事业发展中做出突出贡献的志愿</w:t>
      </w:r>
      <w:r>
        <w:rPr>
          <w:rFonts w:hint="eastAsia"/>
        </w:rPr>
        <w:lastRenderedPageBreak/>
        <w:t>者、志愿服务组织和其他组织、个人，由县级以上人民政府或者有关部门按照法律、法规和国家有关规定予以表彰、奖励。</w:t>
      </w:r>
    </w:p>
    <w:p w:rsidR="00D770C9" w:rsidRDefault="00D770C9" w:rsidP="00D770C9">
      <w:pPr>
        <w:ind w:firstLineChars="150" w:firstLine="471"/>
      </w:pPr>
      <w:r>
        <w:rPr>
          <w:rFonts w:hint="eastAsia"/>
        </w:rPr>
        <w:t xml:space="preserve"> </w:t>
      </w:r>
      <w:r w:rsidRPr="00D770C9">
        <w:rPr>
          <w:rFonts w:ascii="黑体" w:eastAsia="黑体" w:hAnsi="黑体" w:hint="eastAsia"/>
        </w:rPr>
        <w:t xml:space="preserve">第三十五条 </w:t>
      </w:r>
      <w:r>
        <w:rPr>
          <w:rFonts w:hint="eastAsia"/>
        </w:rPr>
        <w:t xml:space="preserve"> </w:t>
      </w:r>
      <w:r>
        <w:rPr>
          <w:rFonts w:hint="eastAsia"/>
        </w:rPr>
        <w:t>志愿者、志愿服务组织、志愿服务对象在志愿服务活动中发生争议的，可以通过协商、调解、仲裁等途径解决，也可以依法向人民法院提起诉讼。</w:t>
      </w:r>
    </w:p>
    <w:p w:rsidR="00D770C9" w:rsidRDefault="00D770C9" w:rsidP="00D770C9">
      <w:pPr>
        <w:ind w:firstLineChars="200" w:firstLine="628"/>
      </w:pPr>
      <w:r w:rsidRPr="00D770C9">
        <w:rPr>
          <w:rFonts w:ascii="黑体" w:eastAsia="黑体" w:hAnsi="黑体" w:hint="eastAsia"/>
        </w:rPr>
        <w:t>第三十六条</w:t>
      </w:r>
      <w:r>
        <w:rPr>
          <w:rFonts w:hint="eastAsia"/>
        </w:rPr>
        <w:t xml:space="preserve">  </w:t>
      </w:r>
      <w:r>
        <w:rPr>
          <w:rFonts w:hint="eastAsia"/>
        </w:rPr>
        <w:t>违反本条例规定的行为，按照有关法律、法规的规定予以处理。</w:t>
      </w:r>
    </w:p>
    <w:p w:rsidR="00D770C9" w:rsidRDefault="00D770C9" w:rsidP="00D770C9"/>
    <w:p w:rsidR="00D770C9" w:rsidRPr="00D770C9" w:rsidRDefault="00D770C9" w:rsidP="00D770C9">
      <w:pPr>
        <w:jc w:val="center"/>
        <w:rPr>
          <w:rFonts w:ascii="黑体" w:eastAsia="黑体" w:hAnsi="黑体"/>
        </w:rPr>
      </w:pPr>
      <w:r w:rsidRPr="00D770C9">
        <w:rPr>
          <w:rFonts w:ascii="黑体" w:eastAsia="黑体" w:hAnsi="黑体" w:hint="eastAsia"/>
        </w:rPr>
        <w:t>第六章</w:t>
      </w:r>
      <w:r>
        <w:rPr>
          <w:rFonts w:ascii="黑体" w:eastAsia="黑体" w:hAnsi="黑体" w:hint="eastAsia"/>
        </w:rPr>
        <w:t xml:space="preserve">  </w:t>
      </w:r>
      <w:r w:rsidRPr="00D770C9">
        <w:rPr>
          <w:rFonts w:ascii="黑体" w:eastAsia="黑体" w:hAnsi="黑体" w:hint="eastAsia"/>
        </w:rPr>
        <w:t>附则</w:t>
      </w:r>
    </w:p>
    <w:p w:rsidR="00D770C9" w:rsidRDefault="00D770C9" w:rsidP="00D770C9"/>
    <w:p w:rsidR="00D770C9" w:rsidRDefault="00D770C9" w:rsidP="00D770C9">
      <w:r>
        <w:rPr>
          <w:rFonts w:hint="eastAsia"/>
        </w:rPr>
        <w:t xml:space="preserve">    </w:t>
      </w:r>
      <w:r w:rsidRPr="00D770C9">
        <w:rPr>
          <w:rFonts w:ascii="黑体" w:eastAsia="黑体" w:hAnsi="黑体" w:hint="eastAsia"/>
        </w:rPr>
        <w:t>第三十七条</w:t>
      </w:r>
      <w:r>
        <w:rPr>
          <w:rFonts w:hint="eastAsia"/>
        </w:rPr>
        <w:t xml:space="preserve">  </w:t>
      </w:r>
      <w:r>
        <w:rPr>
          <w:rFonts w:hint="eastAsia"/>
        </w:rPr>
        <w:t>本条例自</w:t>
      </w:r>
      <w:r>
        <w:rPr>
          <w:rFonts w:hint="eastAsia"/>
        </w:rPr>
        <w:t>2018</w:t>
      </w:r>
      <w:r>
        <w:rPr>
          <w:rFonts w:hint="eastAsia"/>
        </w:rPr>
        <w:t>年</w:t>
      </w:r>
      <w:r>
        <w:rPr>
          <w:rFonts w:hint="eastAsia"/>
        </w:rPr>
        <w:t>9</w:t>
      </w:r>
      <w:r>
        <w:rPr>
          <w:rFonts w:hint="eastAsia"/>
        </w:rPr>
        <w:t>月</w:t>
      </w:r>
      <w:r>
        <w:rPr>
          <w:rFonts w:hint="eastAsia"/>
        </w:rPr>
        <w:t>1</w:t>
      </w:r>
      <w:r>
        <w:rPr>
          <w:rFonts w:hint="eastAsia"/>
        </w:rPr>
        <w:t>日起施行。</w:t>
      </w:r>
    </w:p>
    <w:p w:rsidR="00D57722" w:rsidRPr="00D770C9" w:rsidRDefault="00D57722" w:rsidP="00D770C9">
      <w:pPr>
        <w:jc w:val="center"/>
        <w:rPr>
          <w:rFonts w:ascii="仿宋_GB2312"/>
          <w:szCs w:val="32"/>
        </w:rPr>
      </w:pPr>
    </w:p>
    <w:sectPr w:rsidR="00D57722" w:rsidRPr="00D770C9"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772" w:rsidRDefault="005D6772" w:rsidP="00D57722">
      <w:pPr>
        <w:spacing w:line="240" w:lineRule="auto"/>
      </w:pPr>
      <w:r>
        <w:separator/>
      </w:r>
    </w:p>
  </w:endnote>
  <w:endnote w:type="continuationSeparator" w:id="0">
    <w:p w:rsidR="005D6772" w:rsidRDefault="005D677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74C30">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74C30" w:rsidRPr="00E74C30">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772" w:rsidRDefault="005D6772" w:rsidP="00D57722">
      <w:pPr>
        <w:spacing w:line="240" w:lineRule="auto"/>
      </w:pPr>
      <w:r>
        <w:separator/>
      </w:r>
    </w:p>
  </w:footnote>
  <w:footnote w:type="continuationSeparator" w:id="0">
    <w:p w:rsidR="005D6772" w:rsidRDefault="005D677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95369"/>
    <w:rsid w:val="001B173E"/>
    <w:rsid w:val="00325CCF"/>
    <w:rsid w:val="00471C2E"/>
    <w:rsid w:val="0055646D"/>
    <w:rsid w:val="005D1282"/>
    <w:rsid w:val="005D6772"/>
    <w:rsid w:val="00664B93"/>
    <w:rsid w:val="00673543"/>
    <w:rsid w:val="006844AE"/>
    <w:rsid w:val="00693CC7"/>
    <w:rsid w:val="007072FA"/>
    <w:rsid w:val="007A02F1"/>
    <w:rsid w:val="007C6B43"/>
    <w:rsid w:val="007E7972"/>
    <w:rsid w:val="0081294D"/>
    <w:rsid w:val="00821AE1"/>
    <w:rsid w:val="00881273"/>
    <w:rsid w:val="0089292F"/>
    <w:rsid w:val="008A579E"/>
    <w:rsid w:val="009F46E8"/>
    <w:rsid w:val="00A0649E"/>
    <w:rsid w:val="00B26CB1"/>
    <w:rsid w:val="00B57C35"/>
    <w:rsid w:val="00BC69E5"/>
    <w:rsid w:val="00C26BE1"/>
    <w:rsid w:val="00C53B1D"/>
    <w:rsid w:val="00C971A5"/>
    <w:rsid w:val="00D41F28"/>
    <w:rsid w:val="00D57722"/>
    <w:rsid w:val="00D770C9"/>
    <w:rsid w:val="00DB1A8B"/>
    <w:rsid w:val="00DF139B"/>
    <w:rsid w:val="00DF69CD"/>
    <w:rsid w:val="00E74C30"/>
    <w:rsid w:val="00E80664"/>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98</TotalTime>
  <Pages>11</Pages>
  <Words>755</Words>
  <Characters>4307</Characters>
  <Application>Microsoft Office Word</Application>
  <DocSecurity>0</DocSecurity>
  <Lines>35</Lines>
  <Paragraphs>10</Paragraphs>
  <ScaleCrop>false</ScaleCrop>
  <Company>Microsoft</Company>
  <LinksUpToDate>false</LinksUpToDate>
  <CharactersWithSpaces>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27</cp:revision>
  <dcterms:created xsi:type="dcterms:W3CDTF">2017-01-11T09:18:00Z</dcterms:created>
  <dcterms:modified xsi:type="dcterms:W3CDTF">2018-08-15T03:51:00Z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